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D9F" w:rsidRDefault="00E766CC">
      <w:r>
        <w:rPr>
          <w:noProof/>
        </w:rPr>
        <w:drawing>
          <wp:inline distT="0" distB="0" distL="0" distR="0" wp14:anchorId="746879FB" wp14:editId="35FFDE97">
            <wp:extent cx="6418518" cy="9077325"/>
            <wp:effectExtent l="0" t="0" r="190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3766" t="9131" r="16072" b="2195"/>
                    <a:stretch/>
                  </pic:blipFill>
                  <pic:spPr bwMode="auto">
                    <a:xfrm>
                      <a:off x="0" y="0"/>
                      <a:ext cx="6418999" cy="907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66CC" w:rsidRDefault="00E766CC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9E228AB" wp14:editId="043F00D7">
            <wp:extent cx="6404115" cy="902017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3555" t="9296" r="15865" b="1654"/>
                    <a:stretch/>
                  </pic:blipFill>
                  <pic:spPr bwMode="auto">
                    <a:xfrm>
                      <a:off x="0" y="0"/>
                      <a:ext cx="6403198" cy="9018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66C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6CC"/>
    <w:rsid w:val="00075D9F"/>
    <w:rsid w:val="000A7D86"/>
    <w:rsid w:val="00E7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Times New Roman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6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66CC"/>
    <w:rPr>
      <w:rFonts w:ascii="Tahoma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Times New Roman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76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766CC"/>
    <w:rPr>
      <w:rFonts w:ascii="Tahoma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F325B5D3</Template>
  <TotalTime>0</TotalTime>
  <Pages>2</Pages>
  <Words>0</Words>
  <Characters>3</Characters>
  <Application>Microsoft Office Word</Application>
  <DocSecurity>0</DocSecurity>
  <Lines>1</Lines>
  <Paragraphs>1</Paragraphs>
  <ScaleCrop>false</ScaleCrop>
  <Company>RWE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Boddenberg, Helmut</dc:creator>
  <cp:lastModifiedBy>Boddenberg, Helmut</cp:lastModifiedBy>
  <cp:revision>2</cp:revision>
  <dcterms:created xsi:type="dcterms:W3CDTF">2015-12-05T20:48:00Z</dcterms:created>
  <dcterms:modified xsi:type="dcterms:W3CDTF">2015-12-05T20:57:00Z</dcterms:modified>
</cp:coreProperties>
</file>